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F6" w:rsidRDefault="00CA2DF6" w:rsidP="005227AF">
      <w:pPr>
        <w:jc w:val="center"/>
        <w:rPr>
          <w:rFonts w:ascii="Monotype Corsiva" w:hAnsi="Monotype Corsiva" w:cs="Monotype Corsiva"/>
          <w:sz w:val="52"/>
          <w:szCs w:val="52"/>
          <w:lang w:eastAsia="ru-RU"/>
        </w:rPr>
      </w:pPr>
      <w:r w:rsidRPr="00F17DC3">
        <w:rPr>
          <w:rFonts w:ascii="Monotype Corsiva" w:hAnsi="Monotype Corsiva" w:cs="Monotype Corsiva"/>
          <w:sz w:val="52"/>
          <w:szCs w:val="52"/>
          <w:lang w:eastAsia="ru-RU"/>
        </w:rPr>
        <w:t xml:space="preserve">Правила </w:t>
      </w:r>
      <w:r>
        <w:rPr>
          <w:rFonts w:ascii="Monotype Corsiva" w:hAnsi="Monotype Corsiva" w:cs="Monotype Corsiva"/>
          <w:sz w:val="52"/>
          <w:szCs w:val="52"/>
          <w:lang w:eastAsia="ru-RU"/>
        </w:rPr>
        <w:t xml:space="preserve">посещения </w:t>
      </w:r>
      <w:r w:rsidRPr="00F17DC3">
        <w:rPr>
          <w:rFonts w:ascii="Monotype Corsiva" w:hAnsi="Monotype Corsiva" w:cs="Monotype Corsiva"/>
          <w:sz w:val="52"/>
          <w:szCs w:val="52"/>
          <w:lang w:eastAsia="ru-RU"/>
        </w:rPr>
        <w:t xml:space="preserve"> детских утренник</w:t>
      </w:r>
      <w:r>
        <w:rPr>
          <w:rFonts w:ascii="Monotype Corsiva" w:hAnsi="Monotype Corsiva" w:cs="Monotype Corsiva"/>
          <w:sz w:val="52"/>
          <w:szCs w:val="52"/>
          <w:lang w:eastAsia="ru-RU"/>
        </w:rPr>
        <w:t>ов</w:t>
      </w:r>
      <w:r w:rsidRPr="00F17DC3">
        <w:rPr>
          <w:rFonts w:ascii="Monotype Corsiva" w:hAnsi="Monotype Corsiva" w:cs="Monotype Corsiva"/>
          <w:sz w:val="52"/>
          <w:szCs w:val="52"/>
          <w:lang w:eastAsia="ru-RU"/>
        </w:rPr>
        <w:t>.</w:t>
      </w:r>
    </w:p>
    <w:p w:rsidR="00CA2DF6" w:rsidRDefault="00CA2DF6" w:rsidP="005227AF">
      <w:pPr>
        <w:spacing w:after="0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Monotype Corsiva" w:hAnsi="Monotype Corsiva" w:cs="Monotype Corsiva"/>
          <w:sz w:val="52"/>
          <w:szCs w:val="52"/>
          <w:lang w:eastAsia="ru-RU"/>
        </w:rPr>
        <w:t xml:space="preserve">    </w:t>
      </w: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каждому ребенку приглашается не более 2 человек.</w:t>
      </w:r>
    </w:p>
    <w:p w:rsidR="00CA2DF6" w:rsidRPr="009B2EB1" w:rsidRDefault="00CA2DF6" w:rsidP="005227AF">
      <w:pPr>
        <w:spacing w:after="0"/>
        <w:rPr>
          <w:rFonts w:ascii="Monotype Corsiva" w:hAnsi="Monotype Corsiva" w:cs="Monotype Corsiva"/>
          <w:sz w:val="52"/>
          <w:szCs w:val="5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Просим вас не опаздывать (не расстраивайте детей), приходить заранее, чтобы успеть одеть ребенка.</w:t>
      </w:r>
    </w:p>
    <w:p w:rsidR="00CA2DF6" w:rsidRPr="00F17DC3" w:rsidRDefault="00CA2DF6" w:rsidP="005227AF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 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Вход в музыкальный зал разрешается в сменной обуви и без верхней одежды (в холодное время года).</w:t>
      </w:r>
    </w:p>
    <w:p w:rsidR="00CA2DF6" w:rsidRPr="00F17DC3" w:rsidRDefault="00CA2DF6" w:rsidP="005227AF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Во время проведения утренника запрещается пользоваться сотовыми телефонами.</w:t>
      </w:r>
    </w:p>
    <w:p w:rsidR="00CA2DF6" w:rsidRPr="00F17DC3" w:rsidRDefault="00CA2DF6" w:rsidP="005227AF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Фото и видео съемка может быть произведена только со своего места.</w:t>
      </w:r>
      <w:r w:rsidRPr="005227AF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Вам обязательно будет предоставлено время для фотосъемки по окончании утренника.</w:t>
      </w:r>
    </w:p>
    <w:p w:rsidR="00CA2DF6" w:rsidRPr="00F17DC3" w:rsidRDefault="00CA2DF6" w:rsidP="005227AF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 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Во время утренника родителям запрещается переходить с одного места на д</w:t>
      </w: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ругое, вставать со своего места, </w:t>
      </w:r>
      <w:r w:rsidRPr="00F17DC3">
        <w:rPr>
          <w:rFonts w:ascii="Times New Roman" w:hAnsi="Times New Roman" w:cs="Times New Roman"/>
          <w:i/>
          <w:iCs/>
          <w:sz w:val="32"/>
          <w:szCs w:val="32"/>
        </w:rPr>
        <w:t>загораживать выходы</w:t>
      </w:r>
      <w:r w:rsidRPr="00F17DC3">
        <w:rPr>
          <w:rFonts w:ascii="Times New Roman" w:hAnsi="Times New Roman" w:cs="Times New Roman"/>
          <w:sz w:val="32"/>
          <w:szCs w:val="32"/>
        </w:rPr>
        <w:t>.</w:t>
      </w:r>
    </w:p>
    <w:p w:rsidR="00CA2DF6" w:rsidRPr="00F17DC3" w:rsidRDefault="00CA2DF6" w:rsidP="005227AF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Не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желательно присутствие на празднике детей (среди гостей) более младшего возраста.</w:t>
      </w:r>
    </w:p>
    <w:p w:rsidR="00CA2DF6" w:rsidRPr="00F17DC3" w:rsidRDefault="00CA2DF6" w:rsidP="005227AF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стихотворение).</w:t>
      </w:r>
    </w:p>
    <w:p w:rsidR="00CA2DF6" w:rsidRDefault="00CA2DF6" w:rsidP="005227AF">
      <w:p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 П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раздник – это маленькое театральное представление</w:t>
      </w: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следовательно</w:t>
      </w: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,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разговаривать, обсуждать, комментировать или отвлекать детей просьбами, указаниями, замечаниями </w:t>
      </w:r>
      <w:r w:rsidRPr="00E67327">
        <w:rPr>
          <w:rFonts w:ascii="Times New Roman" w:hAnsi="Times New Roman" w:cs="Times New Roman"/>
          <w:i/>
          <w:iCs/>
          <w:sz w:val="32"/>
          <w:szCs w:val="32"/>
          <w:u w:val="single"/>
          <w:lang w:eastAsia="ru-RU"/>
        </w:rPr>
        <w:t>запрещено.</w:t>
      </w:r>
    </w:p>
    <w:p w:rsidR="00CA2DF6" w:rsidRDefault="00CA2DF6" w:rsidP="005227AF">
      <w:p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 </w:t>
      </w:r>
      <w:r w:rsidRPr="009B2EB1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Н</w:t>
      </w:r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есоблюдение этих элементарных правил отвлекает детей, мешает им почувствовать себя главными участниками действия.</w:t>
      </w:r>
    </w:p>
    <w:p w:rsidR="00CA2DF6" w:rsidRPr="00F17DC3" w:rsidRDefault="00CA2DF6" w:rsidP="005227AF">
      <w:p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 Не забывайте поддерживать детей бурными аплодисментами!</w:t>
      </w:r>
    </w:p>
    <w:p w:rsidR="00CA2DF6" w:rsidRDefault="00CA2DF6" w:rsidP="005227AF">
      <w:p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</w:t>
      </w:r>
    </w:p>
    <w:p w:rsidR="00CA2DF6" w:rsidRPr="00F17DC3" w:rsidRDefault="00CA2DF6" w:rsidP="009B2EB1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     </w:t>
      </w:r>
      <w:bookmarkStart w:id="0" w:name="_GoBack"/>
      <w:bookmarkEnd w:id="0"/>
      <w:r w:rsidRPr="00F17DC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В случае невыполнения вышеуказанных правил или другого неадекватного поведения со стороны родителей музыкальный руководитель, и администрация детского сада оставляет за собой право не приглашать родителей на праздники и проводить праздники без родителей.</w:t>
      </w:r>
    </w:p>
    <w:p w:rsidR="00CA2DF6" w:rsidRDefault="00CA2DF6" w:rsidP="009B2EB1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   </w:t>
      </w:r>
    </w:p>
    <w:p w:rsidR="00CA2DF6" w:rsidRDefault="00CA2DF6" w:rsidP="007D25D7">
      <w:pPr>
        <w:jc w:val="both"/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   </w:t>
      </w:r>
      <w:r w:rsidRPr="009B2EB1">
        <w:rPr>
          <w:rFonts w:ascii="Times New Roman" w:hAnsi="Times New Roman" w:cs="Times New Roman"/>
          <w:i/>
          <w:iCs/>
          <w:sz w:val="36"/>
          <w:szCs w:val="36"/>
        </w:rPr>
        <w:t>Добро пожаловать на праздник</w:t>
      </w:r>
      <w:r>
        <w:rPr>
          <w:rFonts w:ascii="Times New Roman" w:hAnsi="Times New Roman" w:cs="Times New Roman"/>
          <w:i/>
          <w:iCs/>
          <w:sz w:val="36"/>
          <w:szCs w:val="36"/>
        </w:rPr>
        <w:t>и</w:t>
      </w:r>
    </w:p>
    <w:sectPr w:rsidR="00CA2DF6" w:rsidSect="00F17DC3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817E0"/>
    <w:multiLevelType w:val="multilevel"/>
    <w:tmpl w:val="2222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2D1F2F"/>
    <w:multiLevelType w:val="multilevel"/>
    <w:tmpl w:val="EA1A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B8A3841"/>
    <w:multiLevelType w:val="multilevel"/>
    <w:tmpl w:val="2222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5778"/>
    <w:rsid w:val="000A2EC7"/>
    <w:rsid w:val="00232CA7"/>
    <w:rsid w:val="002D6DF1"/>
    <w:rsid w:val="00486E85"/>
    <w:rsid w:val="00502B97"/>
    <w:rsid w:val="005227AF"/>
    <w:rsid w:val="0057343C"/>
    <w:rsid w:val="00592C3A"/>
    <w:rsid w:val="005F58C7"/>
    <w:rsid w:val="00617810"/>
    <w:rsid w:val="007D25D7"/>
    <w:rsid w:val="00845778"/>
    <w:rsid w:val="008D528F"/>
    <w:rsid w:val="009B2EB1"/>
    <w:rsid w:val="00A92E5F"/>
    <w:rsid w:val="00B0040F"/>
    <w:rsid w:val="00BA1908"/>
    <w:rsid w:val="00CA2DF6"/>
    <w:rsid w:val="00D24190"/>
    <w:rsid w:val="00D708AD"/>
    <w:rsid w:val="00E67327"/>
    <w:rsid w:val="00ED56F1"/>
    <w:rsid w:val="00F17DC3"/>
    <w:rsid w:val="00F45E5C"/>
    <w:rsid w:val="00F64265"/>
    <w:rsid w:val="00FE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E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4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577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845778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845778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F17DC3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33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25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33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2540">
          <w:marLeft w:val="0"/>
          <w:marRight w:val="0"/>
          <w:marTop w:val="0"/>
          <w:marBottom w:val="0"/>
          <w:divBdr>
            <w:top w:val="single" w:sz="6" w:space="1" w:color="D1D892"/>
            <w:left w:val="single" w:sz="6" w:space="1" w:color="D1D892"/>
            <w:bottom w:val="single" w:sz="6" w:space="1" w:color="D1D892"/>
            <w:right w:val="single" w:sz="6" w:space="1" w:color="D1D892"/>
          </w:divBdr>
        </w:div>
        <w:div w:id="6853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3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83</TotalTime>
  <Pages>1</Pages>
  <Words>255</Words>
  <Characters>1460</Characters>
  <Application>Microsoft Office Outlook</Application>
  <DocSecurity>0</DocSecurity>
  <Lines>0</Lines>
  <Paragraphs>0</Paragraphs>
  <ScaleCrop>false</ScaleCrop>
  <Company>Elf Ltd.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2018-03-02T09:32:00Z</cp:lastPrinted>
  <dcterms:created xsi:type="dcterms:W3CDTF">2013-12-20T05:19:00Z</dcterms:created>
  <dcterms:modified xsi:type="dcterms:W3CDTF">2018-12-11T11:29:00Z</dcterms:modified>
</cp:coreProperties>
</file>